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0CB1" w14:textId="21BC46E1" w:rsidR="00697FA2" w:rsidRPr="000C7E73" w:rsidRDefault="00697FA2" w:rsidP="00697FA2">
      <w:pPr>
        <w:suppressAutoHyphens/>
        <w:autoSpaceDN w:val="0"/>
        <w:spacing w:after="160"/>
        <w:jc w:val="both"/>
        <w:rPr>
          <w:rFonts w:asciiTheme="minorHAnsi" w:hAnsiTheme="minorHAnsi" w:cstheme="minorHAnsi"/>
          <w:b/>
          <w:bCs/>
          <w:color w:val="020A08"/>
          <w:szCs w:val="22"/>
        </w:rPr>
      </w:pPr>
    </w:p>
    <w:p w14:paraId="2BE014F4" w14:textId="4718A618" w:rsidR="00697FA2" w:rsidRPr="000C7E73" w:rsidRDefault="00697FA2" w:rsidP="004E2F59">
      <w:pPr>
        <w:jc w:val="center"/>
        <w:rPr>
          <w:rFonts w:asciiTheme="minorHAnsi" w:hAnsiTheme="minorHAnsi" w:cstheme="minorHAnsi"/>
          <w:b/>
          <w:color w:val="FF0000"/>
          <w:szCs w:val="22"/>
        </w:rPr>
      </w:pPr>
      <w:r w:rsidRPr="000C7E73">
        <w:rPr>
          <w:rFonts w:asciiTheme="minorHAnsi" w:hAnsiTheme="minorHAnsi" w:cstheme="minorHAnsi"/>
          <w:b/>
          <w:color w:val="FF0000"/>
          <w:szCs w:val="22"/>
        </w:rPr>
        <w:t>THIS CHECKLIST IS TO BE COMPLETED BY THE CHIEF OFFICER PRIOR TO USE</w:t>
      </w:r>
      <w:r w:rsidR="004E2F59">
        <w:rPr>
          <w:rFonts w:asciiTheme="minorHAnsi" w:hAnsiTheme="minorHAnsi" w:cstheme="minorHAnsi"/>
          <w:b/>
          <w:color w:val="FF0000"/>
          <w:szCs w:val="22"/>
        </w:rPr>
        <w:t xml:space="preserve"> </w:t>
      </w:r>
      <w:r w:rsidRPr="000C7E73">
        <w:rPr>
          <w:rFonts w:asciiTheme="minorHAnsi" w:hAnsiTheme="minorHAnsi" w:cstheme="minorHAnsi"/>
          <w:b/>
          <w:color w:val="FF0000"/>
          <w:szCs w:val="22"/>
        </w:rPr>
        <w:t>OF SHIP’S VAPOUR EMISSION CONTROL SYSTEM AND A DECK LOGBOOK ENTRY MADE</w:t>
      </w:r>
    </w:p>
    <w:p w14:paraId="1C3E8ADE" w14:textId="77777777" w:rsidR="00901703" w:rsidRPr="000C7E73" w:rsidRDefault="00901703" w:rsidP="00697FA2">
      <w:pPr>
        <w:rPr>
          <w:rFonts w:asciiTheme="minorHAnsi" w:hAnsiTheme="minorHAnsi" w:cstheme="minorHAnsi"/>
          <w:szCs w:val="22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142"/>
        <w:gridCol w:w="1065"/>
      </w:tblGrid>
      <w:tr w:rsidR="00697FA2" w:rsidRPr="000C7E73" w14:paraId="2B780544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D42E" w14:textId="77777777" w:rsidR="00697FA2" w:rsidRPr="000C7E73" w:rsidRDefault="00697FA2" w:rsidP="00926BA7">
            <w:pPr>
              <w:pStyle w:val="HeadingBase"/>
              <w:tabs>
                <w:tab w:val="left" w:pos="5640"/>
              </w:tabs>
              <w:spacing w:before="100" w:after="10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HAVE THE FOLLOWING BEEN UNDERTAKEN:</w:t>
            </w:r>
            <w:r w:rsidRPr="000C7E73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C6F9" w14:textId="77777777" w:rsidR="00697FA2" w:rsidRPr="000C7E73" w:rsidRDefault="00697FA2" w:rsidP="00926BA7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7E73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697FA2" w:rsidRPr="000C7E73" w14:paraId="536D8195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CE22" w14:textId="77777777" w:rsidR="00697FA2" w:rsidRPr="000C7E73" w:rsidRDefault="00697FA2" w:rsidP="00926BA7">
            <w:pPr>
              <w:pStyle w:val="HeadingBase"/>
              <w:tabs>
                <w:tab w:val="left" w:pos="5640"/>
              </w:tabs>
              <w:spacing w:before="100" w:after="100"/>
              <w:rPr>
                <w:rFonts w:asciiTheme="minorHAnsi" w:hAnsiTheme="minorHAnsi" w:cstheme="minorHAnsi"/>
                <w:b w:val="0"/>
                <w:szCs w:val="22"/>
              </w:rPr>
            </w:pPr>
            <w:r w:rsidRPr="000C7E73">
              <w:rPr>
                <w:rFonts w:asciiTheme="minorHAnsi" w:hAnsiTheme="minorHAnsi" w:cstheme="minorHAnsi"/>
                <w:b w:val="0"/>
                <w:szCs w:val="22"/>
                <w:lang w:val="en-US"/>
              </w:rPr>
              <w:t xml:space="preserve">Have the </w:t>
            </w:r>
            <w:proofErr w:type="spellStart"/>
            <w:r w:rsidRPr="000C7E73">
              <w:rPr>
                <w:rFonts w:asciiTheme="minorHAnsi" w:hAnsiTheme="minorHAnsi" w:cstheme="minorHAnsi"/>
                <w:b w:val="0"/>
                <w:szCs w:val="22"/>
                <w:lang w:val="en-US"/>
              </w:rPr>
              <w:t>vapour</w:t>
            </w:r>
            <w:proofErr w:type="spellEnd"/>
            <w:r w:rsidRPr="000C7E73">
              <w:rPr>
                <w:rFonts w:asciiTheme="minorHAnsi" w:hAnsiTheme="minorHAnsi" w:cstheme="minorHAnsi"/>
                <w:b w:val="0"/>
                <w:szCs w:val="22"/>
                <w:lang w:val="en-US"/>
              </w:rPr>
              <w:t xml:space="preserve"> return lines been visually inspected to ensure that they are clean and dry?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AC51" w14:textId="77777777" w:rsidR="00697FA2" w:rsidRPr="000C7E73" w:rsidRDefault="00697FA2" w:rsidP="00926BA7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7FA2" w:rsidRPr="000C7E73" w14:paraId="0F308070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0905" w14:textId="77777777" w:rsidR="00697FA2" w:rsidRPr="000C7E73" w:rsidRDefault="00697FA2" w:rsidP="00926BA7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Have manual valves been correctly positioned?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3E121" w14:textId="77777777" w:rsidR="00697FA2" w:rsidRPr="000C7E73" w:rsidRDefault="00697FA2" w:rsidP="00926BA7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525E7108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0D2C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 xml:space="preserve">Has </w:t>
            </w:r>
            <w:proofErr w:type="spellStart"/>
            <w:r w:rsidRPr="000C7E73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0C7E73">
              <w:rPr>
                <w:rFonts w:asciiTheme="minorHAnsi" w:hAnsiTheme="minorHAnsi" w:cstheme="minorHAnsi"/>
                <w:szCs w:val="22"/>
              </w:rPr>
              <w:t xml:space="preserve"> connection been properly made?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22B93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43CC93A6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1674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Has an insulating device been fitted?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0BC0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6E018EF1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2B69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Have the internal loading and maximum transfer rates been confirmed?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32866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12497E51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B51A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Have the maximum and minimum operating pressures been confirmed?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18288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3B34A65E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93E9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Have the alarms been tested within the previous 24 hours?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A2B1C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6ECC7E29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2BC7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Has the automatic shutdown system been tested within the previous 24 hours?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F6403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2FC4B1E8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D824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 xml:space="preserve">Has oxygen plus other gas </w:t>
            </w:r>
            <w:proofErr w:type="spellStart"/>
            <w:r w:rsidRPr="000C7E73">
              <w:rPr>
                <w:rFonts w:asciiTheme="minorHAnsi" w:hAnsiTheme="minorHAnsi" w:cstheme="minorHAnsi"/>
                <w:szCs w:val="22"/>
              </w:rPr>
              <w:t>analysers</w:t>
            </w:r>
            <w:proofErr w:type="spellEnd"/>
            <w:r w:rsidRPr="000C7E73">
              <w:rPr>
                <w:rFonts w:asciiTheme="minorHAnsi" w:hAnsiTheme="minorHAnsi" w:cstheme="minorHAnsi"/>
                <w:szCs w:val="22"/>
              </w:rPr>
              <w:t xml:space="preserve"> been tested with span gas during the previous 24 hours?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B0A0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7BDB868E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EB92" w14:textId="77777777" w:rsidR="00697FA2" w:rsidRPr="000C7E73" w:rsidRDefault="00697FA2" w:rsidP="00926BA7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 xml:space="preserve">Is the condition of the </w:t>
            </w:r>
            <w:proofErr w:type="spellStart"/>
            <w:r w:rsidRPr="000C7E73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0C7E73">
              <w:rPr>
                <w:rFonts w:asciiTheme="minorHAnsi" w:hAnsiTheme="minorHAnsi" w:cstheme="minorHAnsi"/>
                <w:szCs w:val="22"/>
              </w:rPr>
              <w:t xml:space="preserve"> recovery hose satisfactory?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1528" w14:textId="77777777" w:rsidR="00697FA2" w:rsidRPr="000C7E73" w:rsidRDefault="00697FA2" w:rsidP="00926BA7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7A12B5E1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EC6C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 xml:space="preserve">Is the oxygen content in the </w:t>
            </w:r>
            <w:proofErr w:type="gramStart"/>
            <w:r w:rsidRPr="000C7E73">
              <w:rPr>
                <w:rFonts w:asciiTheme="minorHAnsi" w:hAnsiTheme="minorHAnsi" w:cstheme="minorHAnsi"/>
                <w:szCs w:val="22"/>
              </w:rPr>
              <w:t>vessels</w:t>
            </w:r>
            <w:proofErr w:type="gramEnd"/>
            <w:r w:rsidRPr="000C7E73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0C7E73">
              <w:rPr>
                <w:rFonts w:asciiTheme="minorHAnsi" w:hAnsiTheme="minorHAnsi" w:cstheme="minorHAnsi"/>
                <w:szCs w:val="22"/>
              </w:rPr>
              <w:t>cargo tanks</w:t>
            </w:r>
            <w:proofErr w:type="gramEnd"/>
            <w:r w:rsidRPr="000C7E73">
              <w:rPr>
                <w:rFonts w:asciiTheme="minorHAnsi" w:hAnsiTheme="minorHAnsi" w:cstheme="minorHAnsi"/>
                <w:szCs w:val="22"/>
              </w:rPr>
              <w:t xml:space="preserve">, if </w:t>
            </w:r>
            <w:proofErr w:type="spellStart"/>
            <w:r w:rsidRPr="000C7E73">
              <w:rPr>
                <w:rFonts w:asciiTheme="minorHAnsi" w:hAnsiTheme="minorHAnsi" w:cstheme="minorHAnsi"/>
                <w:szCs w:val="22"/>
              </w:rPr>
              <w:t>inerted</w:t>
            </w:r>
            <w:proofErr w:type="spellEnd"/>
            <w:r w:rsidRPr="000C7E73">
              <w:rPr>
                <w:rFonts w:asciiTheme="minorHAnsi" w:hAnsiTheme="minorHAnsi" w:cstheme="minorHAnsi"/>
                <w:szCs w:val="22"/>
              </w:rPr>
              <w:t>, at or below 7%?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BC85F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04C2BC52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82FB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Is the vessel unable to move under its own power within 30 minutes?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5B5F8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218AC4F4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455E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 xml:space="preserve">Are flame </w:t>
            </w:r>
            <w:proofErr w:type="gramStart"/>
            <w:r w:rsidRPr="000C7E73">
              <w:rPr>
                <w:rFonts w:asciiTheme="minorHAnsi" w:hAnsiTheme="minorHAnsi" w:cstheme="minorHAnsi"/>
                <w:szCs w:val="22"/>
              </w:rPr>
              <w:t>screen</w:t>
            </w:r>
            <w:proofErr w:type="gramEnd"/>
            <w:r w:rsidRPr="000C7E73">
              <w:rPr>
                <w:rFonts w:asciiTheme="minorHAnsi" w:hAnsiTheme="minorHAnsi" w:cstheme="minorHAnsi"/>
                <w:szCs w:val="22"/>
              </w:rPr>
              <w:t xml:space="preserve"> fitted and maintained in good condition?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50E19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4AF98BB7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7F75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Is there any authorized craft alongside?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09BE5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3354CD9C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B80E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Are warning signals visible?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AEE35A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6E9F977A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B250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3A57C55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055C2ADC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11E9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E531BBE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2AA18F24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DD83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612CF25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3B473C45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239C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44BCEBF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76D9D46E" w14:textId="77777777" w:rsidTr="000C7E73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F676" w14:textId="77777777" w:rsidR="00697FA2" w:rsidRPr="000C7E73" w:rsidRDefault="00697FA2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FEED13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64B00D74" w14:textId="77777777" w:rsidTr="000C7E73">
        <w:trPr>
          <w:trHeight w:val="59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7AB2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CHIEF OFFICER:</w:t>
            </w:r>
          </w:p>
          <w:p w14:paraId="22EAC686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  <w:p w14:paraId="23CEBD93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  <w:p w14:paraId="4D4B8166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97FA2" w:rsidRPr="000C7E73" w14:paraId="3AD1A172" w14:textId="77777777" w:rsidTr="000C7E73">
        <w:trPr>
          <w:trHeight w:val="59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0E74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  <w:r w:rsidRPr="000C7E73">
              <w:rPr>
                <w:rFonts w:asciiTheme="minorHAnsi" w:hAnsiTheme="minorHAnsi" w:cstheme="minorHAnsi"/>
                <w:szCs w:val="22"/>
              </w:rPr>
              <w:t>DATE:</w:t>
            </w:r>
          </w:p>
          <w:p w14:paraId="309466E3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  <w:p w14:paraId="483BD7C6" w14:textId="77777777" w:rsidR="00697FA2" w:rsidRPr="000C7E73" w:rsidRDefault="00697FA2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8D2CD17" w14:textId="77777777" w:rsidR="00697FA2" w:rsidRPr="000C7E73" w:rsidRDefault="00697FA2">
      <w:pPr>
        <w:rPr>
          <w:rFonts w:asciiTheme="minorHAnsi" w:hAnsiTheme="minorHAnsi" w:cstheme="minorHAnsi"/>
          <w:szCs w:val="22"/>
        </w:rPr>
      </w:pPr>
    </w:p>
    <w:p w14:paraId="2662237E" w14:textId="77777777" w:rsidR="00901703" w:rsidRPr="000C7E73" w:rsidRDefault="00901703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p w14:paraId="1DF85F22" w14:textId="77777777" w:rsidR="00901703" w:rsidRPr="000C7E73" w:rsidRDefault="00901703">
      <w:pPr>
        <w:spacing w:after="80"/>
        <w:jc w:val="center"/>
        <w:rPr>
          <w:rFonts w:asciiTheme="minorHAnsi" w:hAnsiTheme="minorHAnsi" w:cstheme="minorHAnsi"/>
          <w:szCs w:val="22"/>
        </w:rPr>
      </w:pPr>
    </w:p>
    <w:sectPr w:rsidR="00901703" w:rsidRPr="000C7E73" w:rsidSect="00580195">
      <w:headerReference w:type="default" r:id="rId10"/>
      <w:footerReference w:type="default" r:id="rId11"/>
      <w:pgSz w:w="11907" w:h="16840" w:code="9"/>
      <w:pgMar w:top="1134" w:right="851" w:bottom="1134" w:left="1134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3D5A" w14:textId="77777777" w:rsidR="00C62017" w:rsidRDefault="00C62017">
      <w:r>
        <w:separator/>
      </w:r>
    </w:p>
  </w:endnote>
  <w:endnote w:type="continuationSeparator" w:id="0">
    <w:p w14:paraId="405F34E2" w14:textId="77777777" w:rsidR="00C62017" w:rsidRDefault="00C6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D6AF" w14:textId="2067C390" w:rsidR="00DF20A8" w:rsidRPr="00301B65" w:rsidRDefault="00697FA2" w:rsidP="00301B65">
    <w:pPr>
      <w:pStyle w:val="Footer"/>
    </w:pPr>
    <w:r w:rsidRPr="00301B65"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7E54" w14:textId="77777777" w:rsidR="00C62017" w:rsidRDefault="00C62017">
      <w:r>
        <w:separator/>
      </w:r>
    </w:p>
  </w:footnote>
  <w:footnote w:type="continuationSeparator" w:id="0">
    <w:p w14:paraId="062117F7" w14:textId="77777777" w:rsidR="00C62017" w:rsidRDefault="00C6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371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C610C1" w14:paraId="3C76F473" w14:textId="77777777" w:rsidTr="00312DF4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07E4EA9" w14:textId="7D3B6267" w:rsidR="00C610C1" w:rsidRPr="007A0347" w:rsidRDefault="00C610C1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A52A95">
            <w:rPr>
              <w:b/>
              <w:bCs/>
              <w:color w:val="0070C0"/>
              <w:lang w:bidi="th-TH"/>
            </w:rPr>
            <w:t>05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89C5767" w14:textId="77777777" w:rsidR="00C610C1" w:rsidRDefault="00C610C1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D1D21F" w14:textId="767CA40A" w:rsidR="00C610C1" w:rsidRDefault="00C610C1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A52A95">
            <w:rPr>
              <w:rFonts w:ascii="Arial" w:hAnsi="Arial"/>
              <w:b/>
              <w:bCs/>
              <w:sz w:val="16"/>
              <w:lang w:bidi="th-TH"/>
            </w:rPr>
            <w:t>05</w:t>
          </w:r>
        </w:p>
      </w:tc>
    </w:tr>
    <w:tr w:rsidR="00C610C1" w14:paraId="7B15D722" w14:textId="77777777" w:rsidTr="00312DF4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A8CA157" w14:textId="77777777" w:rsidR="00C610C1" w:rsidRDefault="00C610C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0165DF9" w14:textId="77777777" w:rsidR="00C610C1" w:rsidRDefault="00C610C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51FEB5B" w14:textId="77777777" w:rsidR="00C610C1" w:rsidRPr="000C678F" w:rsidRDefault="00C610C1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494C9FE" w14:textId="77777777" w:rsidR="00C610C1" w:rsidRDefault="00C610C1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C610C1" w14:paraId="55BE9D32" w14:textId="77777777" w:rsidTr="00312DF4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FEB2698" w14:textId="77777777" w:rsidR="00C610C1" w:rsidRDefault="00C610C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B3456C8" w14:textId="602BB76E" w:rsidR="00C610C1" w:rsidRDefault="00A52A95" w:rsidP="00A52A95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0C7E73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DURING DISCHARGE OPERATIONS CHECKLIST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F20E06" w14:textId="77777777" w:rsidR="00C610C1" w:rsidRDefault="00C610C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E10CE14" w14:textId="77777777" w:rsidR="00C610C1" w:rsidRDefault="00C610C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C610C1" w14:paraId="222C0F8E" w14:textId="77777777" w:rsidTr="00312DF4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CA16F65" w14:textId="77777777" w:rsidR="00C610C1" w:rsidRDefault="00C610C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83B1C35" w14:textId="77777777" w:rsidR="00C610C1" w:rsidRPr="001227B7" w:rsidRDefault="00C610C1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EB5DEAA" w14:textId="77777777" w:rsidR="00C610C1" w:rsidRDefault="00C610C1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520370B" w14:textId="7E54B00F" w:rsidR="00901703" w:rsidRPr="00C610C1" w:rsidRDefault="00901703" w:rsidP="00C610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1960426">
    <w:abstractNumId w:val="0"/>
  </w:num>
  <w:num w:numId="2" w16cid:durableId="59015037">
    <w:abstractNumId w:val="2"/>
  </w:num>
  <w:num w:numId="3" w16cid:durableId="4055668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6CA"/>
    <w:rsid w:val="00001658"/>
    <w:rsid w:val="00041039"/>
    <w:rsid w:val="000436CA"/>
    <w:rsid w:val="00052FB3"/>
    <w:rsid w:val="00081DD1"/>
    <w:rsid w:val="000C6AF7"/>
    <w:rsid w:val="000C7E73"/>
    <w:rsid w:val="000D27C0"/>
    <w:rsid w:val="00224345"/>
    <w:rsid w:val="00301B65"/>
    <w:rsid w:val="003060FF"/>
    <w:rsid w:val="00312DF4"/>
    <w:rsid w:val="00320AC0"/>
    <w:rsid w:val="00372136"/>
    <w:rsid w:val="003917F9"/>
    <w:rsid w:val="00401EF9"/>
    <w:rsid w:val="004030C6"/>
    <w:rsid w:val="00460274"/>
    <w:rsid w:val="00487A51"/>
    <w:rsid w:val="004E2F59"/>
    <w:rsid w:val="0055125D"/>
    <w:rsid w:val="00564822"/>
    <w:rsid w:val="00580195"/>
    <w:rsid w:val="005D3395"/>
    <w:rsid w:val="00697FA2"/>
    <w:rsid w:val="006A021F"/>
    <w:rsid w:val="0077612B"/>
    <w:rsid w:val="007B6E22"/>
    <w:rsid w:val="007E6130"/>
    <w:rsid w:val="00864872"/>
    <w:rsid w:val="00883143"/>
    <w:rsid w:val="00883E41"/>
    <w:rsid w:val="00895A6E"/>
    <w:rsid w:val="008F2885"/>
    <w:rsid w:val="00901703"/>
    <w:rsid w:val="00980920"/>
    <w:rsid w:val="009929ED"/>
    <w:rsid w:val="009D3330"/>
    <w:rsid w:val="009E5C94"/>
    <w:rsid w:val="00A17486"/>
    <w:rsid w:val="00A46C13"/>
    <w:rsid w:val="00A52A95"/>
    <w:rsid w:val="00AB59B1"/>
    <w:rsid w:val="00AD7900"/>
    <w:rsid w:val="00B2374C"/>
    <w:rsid w:val="00BC11FF"/>
    <w:rsid w:val="00BC28B3"/>
    <w:rsid w:val="00BC442A"/>
    <w:rsid w:val="00C12634"/>
    <w:rsid w:val="00C136F5"/>
    <w:rsid w:val="00C32F98"/>
    <w:rsid w:val="00C610C1"/>
    <w:rsid w:val="00C62017"/>
    <w:rsid w:val="00CC2724"/>
    <w:rsid w:val="00CF24FD"/>
    <w:rsid w:val="00D159CB"/>
    <w:rsid w:val="00D43951"/>
    <w:rsid w:val="00D90DBB"/>
    <w:rsid w:val="00DB6378"/>
    <w:rsid w:val="00DF20A8"/>
    <w:rsid w:val="00DF3DB8"/>
    <w:rsid w:val="00E135C6"/>
    <w:rsid w:val="00E77691"/>
    <w:rsid w:val="00F11F50"/>
    <w:rsid w:val="00F6027D"/>
    <w:rsid w:val="00F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33AF6"/>
  <w15:docId w15:val="{42E91777-9103-43ED-B64B-B072E29D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C610C1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C610C1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BC28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704DD6-5644-43BC-9365-E90E874CD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E6976-59FC-420A-8EBF-C8D3B5866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53EF1-58F3-497C-9CF2-570816420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Cadogan</dc:creator>
  <cp:lastModifiedBy>Marine max</cp:lastModifiedBy>
  <cp:revision>25</cp:revision>
  <cp:lastPrinted>2011-03-11T08:53:00Z</cp:lastPrinted>
  <dcterms:created xsi:type="dcterms:W3CDTF">2016-12-02T09:06:00Z</dcterms:created>
  <dcterms:modified xsi:type="dcterms:W3CDTF">2025-02-05T07:25:00Z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2022-11-12T16:47:17Z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18506b45-4107-4f52-a274-1d1e8cd08688</vt:lpwstr>
  </property>
  <property fmtid="{D5CDD505-2E9C-101B-9397-08002B2CF9AE}" pid="8" name="MSIP_Label_a2264674-cd8f-466c-b856-e08499a2c724_ContentBits">
    <vt:lpwstr>0</vt:lpwstr>
  </property>
</Properties>
</file>